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56E" w:rsidRPr="00A6499D" w:rsidRDefault="00A2656E">
      <w:pPr>
        <w:rPr>
          <w:b/>
          <w:bCs/>
        </w:rPr>
      </w:pPr>
      <w:r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s1026" type="#_x0000_t75" style="position:absolute;margin-left:11.65pt;margin-top:22.15pt;width:415.35pt;height:312pt;z-index:251662848;visibility:visible">
            <v:imagedata r:id="rId6" o:title="" blacklevel="2621f"/>
          </v:shape>
        </w:pict>
      </w:r>
      <w:r w:rsidRPr="00A6499D">
        <w:rPr>
          <w:b/>
          <w:bCs/>
        </w:rPr>
        <w:t>Trefort Ágoston Szakképző Tagiskola</w:t>
      </w:r>
    </w:p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Pr="00A6499D" w:rsidRDefault="00A2656E" w:rsidP="00A6499D">
      <w:pPr>
        <w:ind w:left="3540" w:firstLine="708"/>
        <w:rPr>
          <w:b/>
          <w:bCs/>
        </w:rPr>
      </w:pPr>
      <w:r w:rsidRPr="00A6499D">
        <w:rPr>
          <w:b/>
          <w:bCs/>
        </w:rPr>
        <w:t>Tankonyha</w:t>
      </w:r>
      <w:r>
        <w:rPr>
          <w:noProof/>
          <w:lang w:eastAsia="hu-HU"/>
        </w:rPr>
        <w:pict>
          <v:shape id="Kép 48" o:spid="_x0000_s1027" type="#_x0000_t75" style="position:absolute;left:0;text-align:left;margin-left:30.4pt;margin-top:358.15pt;width:373.5pt;height:280.5pt;z-index:251661824;visibility:visible;mso-position-horizontal-relative:margin;mso-position-vertical-relative:margin">
            <v:imagedata r:id="rId7" o:title=""/>
            <w10:wrap type="topAndBottom" anchorx="margin" anchory="margin"/>
          </v:shape>
        </w:pict>
      </w:r>
      <w:r w:rsidRPr="00A6499D">
        <w:rPr>
          <w:b/>
          <w:bCs/>
        </w:rPr>
        <w:br w:type="page"/>
      </w:r>
    </w:p>
    <w:p w:rsidR="00A2656E" w:rsidRPr="00A6499D" w:rsidRDefault="00A2656E" w:rsidP="003D638F">
      <w:pPr>
        <w:rPr>
          <w:b/>
          <w:bCs/>
        </w:rPr>
      </w:pPr>
      <w:r>
        <w:rPr>
          <w:noProof/>
          <w:lang w:eastAsia="hu-HU"/>
        </w:rPr>
        <w:pict>
          <v:shape id="Kép 5" o:spid="_x0000_s1028" type="#_x0000_t75" style="position:absolute;margin-left:0;margin-top:0;width:453.75pt;height:302.25pt;z-index:251651584;visibility:visible;mso-position-horizontal:left;mso-position-horizontal-relative:margin;mso-position-vertical:top;mso-position-vertical-relative:margin">
            <v:imagedata r:id="rId8" o:title=""/>
            <w10:wrap type="square" anchorx="margin" anchory="margin"/>
          </v:shape>
        </w:pict>
      </w:r>
      <w:r w:rsidRPr="00A6499D">
        <w:rPr>
          <w:b/>
          <w:bCs/>
        </w:rPr>
        <w:t>Kirándulás Budapesten</w:t>
      </w:r>
    </w:p>
    <w:p w:rsidR="00A2656E" w:rsidRPr="003D638F" w:rsidRDefault="00A2656E" w:rsidP="003D638F">
      <w:r>
        <w:rPr>
          <w:noProof/>
          <w:lang w:eastAsia="hu-HU"/>
        </w:rPr>
        <w:pict>
          <v:shape id="Kép 6" o:spid="_x0000_s1029" type="#_x0000_t75" style="position:absolute;margin-left:14.65pt;margin-top:21.45pt;width:448pt;height:300.4pt;z-index:251652608;visibility:visible">
            <v:imagedata r:id="rId9" o:title=""/>
          </v:shape>
        </w:pict>
      </w:r>
    </w:p>
    <w:p w:rsidR="00A2656E" w:rsidRPr="003D638F" w:rsidRDefault="00A2656E" w:rsidP="003D638F"/>
    <w:p w:rsidR="00A2656E" w:rsidRPr="003D638F" w:rsidRDefault="00A2656E" w:rsidP="003D638F"/>
    <w:p w:rsidR="00A2656E" w:rsidRPr="003D638F" w:rsidRDefault="00A2656E" w:rsidP="003D638F"/>
    <w:p w:rsidR="00A2656E" w:rsidRPr="003D638F" w:rsidRDefault="00A2656E" w:rsidP="003D638F"/>
    <w:p w:rsidR="00A2656E" w:rsidRPr="003D638F" w:rsidRDefault="00A2656E" w:rsidP="003D638F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Pr="00A6499D" w:rsidRDefault="00A2656E">
      <w:pPr>
        <w:rPr>
          <w:b/>
          <w:bCs/>
        </w:rPr>
      </w:pPr>
      <w:r w:rsidRPr="00A6499D">
        <w:rPr>
          <w:b/>
          <w:bCs/>
        </w:rPr>
        <w:t>Szakma Sztár Fesztivál Budapest</w:t>
      </w:r>
      <w:r w:rsidRPr="00A6499D">
        <w:rPr>
          <w:b/>
          <w:bCs/>
        </w:rPr>
        <w:br w:type="page"/>
      </w:r>
    </w:p>
    <w:p w:rsidR="00A2656E" w:rsidRDefault="00A2656E">
      <w:r>
        <w:rPr>
          <w:noProof/>
          <w:lang w:eastAsia="hu-HU"/>
        </w:rPr>
        <w:pict>
          <v:shape id="Kép 8" o:spid="_x0000_s1030" type="#_x0000_t75" style="position:absolute;margin-left:169.15pt;margin-top:-7.85pt;width:151.3pt;height:198.45pt;z-index:251654656;visibility:visible">
            <v:imagedata r:id="rId10" o:title=""/>
          </v:shape>
        </w:pict>
      </w:r>
    </w:p>
    <w:p w:rsidR="00A2656E" w:rsidRPr="003D638F" w:rsidRDefault="00A2656E" w:rsidP="003D638F"/>
    <w:p w:rsidR="00A2656E" w:rsidRPr="003D638F" w:rsidRDefault="00A2656E" w:rsidP="003D638F"/>
    <w:p w:rsidR="00A2656E" w:rsidRPr="003D638F" w:rsidRDefault="00A2656E" w:rsidP="003D638F"/>
    <w:p w:rsidR="00A2656E" w:rsidRPr="003D638F" w:rsidRDefault="00A2656E" w:rsidP="003D638F"/>
    <w:p w:rsidR="00A2656E" w:rsidRPr="003D638F" w:rsidRDefault="00A2656E" w:rsidP="003D638F"/>
    <w:p w:rsidR="00A2656E" w:rsidRPr="003D638F" w:rsidRDefault="00A2656E" w:rsidP="003D638F"/>
    <w:p w:rsidR="00A2656E" w:rsidRPr="00A6499D" w:rsidRDefault="00A2656E" w:rsidP="003D638F">
      <w:pPr>
        <w:rPr>
          <w:b/>
          <w:bCs/>
        </w:rPr>
      </w:pPr>
      <w:r w:rsidRPr="00A6499D">
        <w:rPr>
          <w:b/>
          <w:bCs/>
        </w:rPr>
        <w:t>Vadételfőző verseny</w:t>
      </w:r>
    </w:p>
    <w:p w:rsidR="00A2656E" w:rsidRPr="003D638F" w:rsidRDefault="00A2656E" w:rsidP="003D638F"/>
    <w:p w:rsidR="00A2656E" w:rsidRPr="003D638F" w:rsidRDefault="00A2656E" w:rsidP="003D638F"/>
    <w:p w:rsidR="00A2656E" w:rsidRPr="003D638F" w:rsidRDefault="00A2656E" w:rsidP="003D638F"/>
    <w:p w:rsidR="00A2656E" w:rsidRPr="00A6499D" w:rsidRDefault="00A2656E" w:rsidP="009007E3">
      <w:pPr>
        <w:ind w:left="4248" w:firstLine="708"/>
        <w:rPr>
          <w:b/>
          <w:bCs/>
        </w:rPr>
      </w:pPr>
      <w:r w:rsidRPr="00A6499D">
        <w:rPr>
          <w:b/>
          <w:bCs/>
        </w:rPr>
        <w:t>Természetvédelmi hét  -  plakátverseny</w:t>
      </w:r>
    </w:p>
    <w:p w:rsidR="00A2656E" w:rsidRDefault="00A2656E" w:rsidP="007A75D7">
      <w:r>
        <w:rPr>
          <w:noProof/>
          <w:lang w:eastAsia="hu-HU"/>
        </w:rPr>
        <w:pict>
          <v:shape id="Kép 9" o:spid="_x0000_s1031" type="#_x0000_t75" style="position:absolute;margin-left:9.4pt;margin-top:13.9pt;width:417.8pt;height:283.5pt;z-index:251653632;visibility:visible">
            <v:imagedata r:id="rId11" o:title=""/>
          </v:shape>
        </w:pict>
      </w: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  <w:r>
        <w:rPr>
          <w:noProof/>
          <w:lang w:eastAsia="hu-HU"/>
        </w:rPr>
        <w:pict>
          <v:shape id="Kép 15" o:spid="_x0000_s1032" type="#_x0000_t75" style="position:absolute;left:0;text-align:left;margin-left:108.4pt;margin-top:-24.35pt;width:233.1pt;height:311.8pt;z-index:-251660800;visibility:visible">
            <v:imagedata r:id="rId12" o:title=""/>
          </v:shape>
        </w:pict>
      </w:r>
    </w:p>
    <w:p w:rsidR="00A2656E" w:rsidRDefault="00A2656E" w:rsidP="003D638F">
      <w:pPr>
        <w:jc w:val="right"/>
      </w:pPr>
    </w:p>
    <w:p w:rsidR="00A2656E" w:rsidRDefault="00A2656E" w:rsidP="003D638F">
      <w:pPr>
        <w:jc w:val="right"/>
      </w:pPr>
    </w:p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/>
    <w:p w:rsidR="00A2656E" w:rsidRDefault="00A2656E" w:rsidP="009007E3">
      <w:pPr>
        <w:ind w:left="5664" w:firstLine="708"/>
      </w:pPr>
      <w:r w:rsidRPr="00A6499D">
        <w:rPr>
          <w:b/>
          <w:bCs/>
        </w:rPr>
        <w:t>Diákönkormányzati nap</w:t>
      </w:r>
      <w:r>
        <w:t xml:space="preserve"> </w:t>
      </w:r>
      <w:r>
        <w:rPr>
          <w:noProof/>
          <w:lang w:eastAsia="hu-HU"/>
        </w:rPr>
        <w:pict>
          <v:shape id="Kép 45" o:spid="_x0000_s1033" type="#_x0000_t75" style="position:absolute;left:0;text-align:left;margin-left:75.4pt;margin-top:361.9pt;width:336pt;height:252pt;z-index:251660800;visibility:visible;mso-position-horizontal-relative:margin;mso-position-vertical-relative:margin">
            <v:imagedata r:id="rId13" o:title=""/>
            <w10:wrap type="square" anchorx="margin" anchory="margin"/>
          </v:shape>
        </w:pict>
      </w:r>
      <w:r>
        <w:br w:type="page"/>
      </w:r>
      <w:r>
        <w:rPr>
          <w:noProof/>
          <w:lang w:eastAsia="hu-HU"/>
        </w:rPr>
        <w:pict>
          <v:shape id="Kép 39" o:spid="_x0000_s1034" type="#_x0000_t75" style="position:absolute;left:0;text-align:left;margin-left:242.65pt;margin-top:44.65pt;width:95.25pt;height:127.5pt;z-index:251659776;visibility:visible;mso-position-horizontal-relative:margin;mso-position-vertical-relative:margin">
            <v:imagedata r:id="rId14" o:title=""/>
            <w10:wrap type="square" anchorx="margin" anchory="margin"/>
          </v:shape>
        </w:pict>
      </w:r>
      <w:r>
        <w:rPr>
          <w:noProof/>
          <w:lang w:eastAsia="hu-HU"/>
        </w:rPr>
        <w:pict>
          <v:shape id="Kép 30" o:spid="_x0000_s1035" type="#_x0000_t75" style="position:absolute;left:0;text-align:left;margin-left:32.65pt;margin-top:34.9pt;width:140.25pt;height:184.5pt;z-index:251658752;visibility:visible">
            <v:imagedata r:id="rId15" o:title=""/>
          </v:shape>
        </w:pict>
      </w:r>
      <w:r w:rsidRPr="00A6499D">
        <w:rPr>
          <w:b/>
          <w:bCs/>
        </w:rPr>
        <w:t>Bűnmegelőzési hét – plakátverseny</w:t>
      </w: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Default="00A2656E" w:rsidP="007A75D7">
      <w:pPr>
        <w:ind w:left="1416" w:firstLine="708"/>
      </w:pPr>
    </w:p>
    <w:p w:rsidR="00A2656E" w:rsidRPr="00A6499D" w:rsidRDefault="00A2656E" w:rsidP="009007E3">
      <w:pPr>
        <w:ind w:left="4956" w:firstLine="708"/>
        <w:rPr>
          <w:b/>
          <w:bCs/>
        </w:rPr>
      </w:pPr>
      <w:r>
        <w:rPr>
          <w:noProof/>
          <w:lang w:eastAsia="hu-HU"/>
        </w:rPr>
        <w:pict>
          <v:shape id="Kép 18" o:spid="_x0000_s1036" type="#_x0000_t75" style="position:absolute;left:0;text-align:left;margin-left:40.15pt;margin-top:33.35pt;width:417pt;height:311.8pt;z-index:251656704;visibility:visible">
            <v:imagedata r:id="rId16" o:title=""/>
            <w10:wrap type="topAndBottom"/>
          </v:shape>
        </w:pict>
      </w:r>
      <w:r w:rsidRPr="00A6499D">
        <w:rPr>
          <w:b/>
          <w:bCs/>
        </w:rPr>
        <w:t>Magyar kultúra napja - diákszínház</w:t>
      </w:r>
      <w:r w:rsidRPr="00A6499D">
        <w:rPr>
          <w:b/>
          <w:bCs/>
        </w:rPr>
        <w:br w:type="page"/>
      </w:r>
    </w:p>
    <w:p w:rsidR="00A2656E" w:rsidRPr="00A6499D" w:rsidRDefault="00A2656E">
      <w:pPr>
        <w:rPr>
          <w:b/>
          <w:bCs/>
        </w:rPr>
      </w:pPr>
      <w:r w:rsidRPr="00A6499D">
        <w:rPr>
          <w:b/>
          <w:bCs/>
        </w:rPr>
        <w:t>Esélyegyenlőségi hét – művészeti pályázat</w:t>
      </w:r>
    </w:p>
    <w:p w:rsidR="00A2656E" w:rsidRDefault="00A2656E" w:rsidP="003D638F">
      <w:pPr>
        <w:jc w:val="right"/>
      </w:pPr>
      <w:r w:rsidRPr="00D4317C">
        <w:rPr>
          <w:noProof/>
          <w:lang w:eastAsia="hu-HU"/>
        </w:rPr>
        <w:pict>
          <v:shape id="Kép 27" o:spid="_x0000_i1025" type="#_x0000_t75" style="width:165pt;height:225pt;visibility:visible">
            <v:imagedata r:id="rId17" o:title=""/>
          </v:shape>
        </w:pict>
      </w:r>
      <w:r w:rsidRPr="00D4317C">
        <w:rPr>
          <w:noProof/>
          <w:lang w:eastAsia="hu-HU"/>
        </w:rPr>
        <w:pict>
          <v:shape id="Kép 24" o:spid="_x0000_i1026" type="#_x0000_t75" style="width:225pt;height:152.25pt;visibility:visible">
            <v:imagedata r:id="rId18" o:title=""/>
          </v:shape>
        </w:pict>
      </w:r>
    </w:p>
    <w:p w:rsidR="00A2656E" w:rsidRDefault="00A2656E" w:rsidP="00406719">
      <w:r>
        <w:rPr>
          <w:noProof/>
          <w:lang w:eastAsia="hu-HU"/>
        </w:rPr>
        <w:pict>
          <v:shape id="Kép 42" o:spid="_x0000_s1037" type="#_x0000_t75" style="position:absolute;margin-left:172.9pt;margin-top:3.45pt;width:123pt;height:90.75pt;z-index:251657728;visibility:visible">
            <v:imagedata r:id="rId19" o:title=""/>
          </v:shape>
        </w:pic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656E" w:rsidRDefault="00A2656E" w:rsidP="00406719"/>
    <w:p w:rsidR="00A2656E" w:rsidRDefault="00A2656E" w:rsidP="00406719"/>
    <w:p w:rsidR="00A2656E" w:rsidRDefault="00A2656E" w:rsidP="00406719"/>
    <w:p w:rsidR="00A2656E" w:rsidRDefault="00A2656E" w:rsidP="00406719">
      <w:r>
        <w:rPr>
          <w:noProof/>
          <w:lang w:eastAsia="hu-HU"/>
        </w:rPr>
        <w:pict>
          <v:shape id="Kép 49" o:spid="_x0000_s1038" type="#_x0000_t75" style="position:absolute;margin-left:42.4pt;margin-top:4.45pt;width:384pt;height:271.5pt;z-index:251663872;visibility:visible" o:allowoverlap="f">
            <v:imagedata r:id="rId20" o:title=""/>
          </v:shape>
        </w:pict>
      </w:r>
    </w:p>
    <w:p w:rsidR="00A2656E" w:rsidRDefault="00A2656E" w:rsidP="00406719"/>
    <w:p w:rsidR="00A2656E" w:rsidRDefault="00A2656E" w:rsidP="00406719"/>
    <w:p w:rsidR="00A2656E" w:rsidRDefault="00A2656E" w:rsidP="00406719"/>
    <w:p w:rsidR="00A2656E" w:rsidRDefault="00A2656E" w:rsidP="00406719"/>
    <w:p w:rsidR="00A2656E" w:rsidRDefault="00A2656E" w:rsidP="00406719"/>
    <w:p w:rsidR="00A2656E" w:rsidRDefault="00A2656E" w:rsidP="00406719"/>
    <w:p w:rsidR="00A2656E" w:rsidRDefault="00A2656E" w:rsidP="00406719"/>
    <w:p w:rsidR="00A2656E" w:rsidRDefault="00A2656E" w:rsidP="00406719"/>
    <w:p w:rsidR="00A2656E" w:rsidRDefault="00A2656E" w:rsidP="00406719"/>
    <w:p w:rsidR="00A2656E" w:rsidRDefault="00A2656E" w:rsidP="00406719"/>
    <w:p w:rsidR="00A2656E" w:rsidRPr="00406719" w:rsidRDefault="00A2656E" w:rsidP="00406719">
      <w:pPr>
        <w:jc w:val="right"/>
      </w:pPr>
      <w:r w:rsidRPr="00A6499D">
        <w:rPr>
          <w:b/>
          <w:bCs/>
        </w:rPr>
        <w:t>A Trefort kórus</w:t>
      </w:r>
    </w:p>
    <w:sectPr w:rsidR="00A2656E" w:rsidRPr="00406719" w:rsidSect="00406719">
      <w:pgSz w:w="11906" w:h="16838"/>
      <w:pgMar w:top="1417" w:right="1417" w:bottom="1417" w:left="1417" w:header="708" w:footer="708" w:gutter="0"/>
      <w:pgBorders w:offsetFrom="page">
        <w:top w:val="thickThinSmallGap" w:sz="24" w:space="24" w:color="365F91"/>
        <w:left w:val="thickThinSmallGap" w:sz="24" w:space="24" w:color="365F91"/>
        <w:bottom w:val="thinThickSmallGap" w:sz="24" w:space="24" w:color="365F91"/>
        <w:right w:val="thinThickSmallGap" w:sz="24" w:space="24" w:color="365F91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56E" w:rsidRDefault="00A2656E" w:rsidP="00D009AC">
      <w:pPr>
        <w:spacing w:after="0" w:line="240" w:lineRule="auto"/>
      </w:pPr>
      <w:r>
        <w:separator/>
      </w:r>
    </w:p>
  </w:endnote>
  <w:endnote w:type="continuationSeparator" w:id="1">
    <w:p w:rsidR="00A2656E" w:rsidRDefault="00A2656E" w:rsidP="00D00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56E" w:rsidRDefault="00A2656E" w:rsidP="00D009AC">
      <w:pPr>
        <w:spacing w:after="0" w:line="240" w:lineRule="auto"/>
      </w:pPr>
      <w:r>
        <w:separator/>
      </w:r>
    </w:p>
  </w:footnote>
  <w:footnote w:type="continuationSeparator" w:id="1">
    <w:p w:rsidR="00A2656E" w:rsidRDefault="00A2656E" w:rsidP="00D009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009AC"/>
    <w:rsid w:val="000C603F"/>
    <w:rsid w:val="00100846"/>
    <w:rsid w:val="002079A3"/>
    <w:rsid w:val="002926C8"/>
    <w:rsid w:val="002B5A58"/>
    <w:rsid w:val="003D638F"/>
    <w:rsid w:val="00406719"/>
    <w:rsid w:val="006B7941"/>
    <w:rsid w:val="007A75D7"/>
    <w:rsid w:val="009007E3"/>
    <w:rsid w:val="00934620"/>
    <w:rsid w:val="00A2656E"/>
    <w:rsid w:val="00A6499D"/>
    <w:rsid w:val="00B1161E"/>
    <w:rsid w:val="00D009AC"/>
    <w:rsid w:val="00D4317C"/>
    <w:rsid w:val="00D57ABC"/>
    <w:rsid w:val="00E2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03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00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009A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D009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009AC"/>
  </w:style>
  <w:style w:type="paragraph" w:styleId="Footer">
    <w:name w:val="footer"/>
    <w:basedOn w:val="Normal"/>
    <w:link w:val="FooterChar"/>
    <w:uiPriority w:val="99"/>
    <w:semiHidden/>
    <w:rsid w:val="00D009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00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6</Pages>
  <Words>55</Words>
  <Characters>384</Characters>
  <Application>Microsoft Office Outlook</Application>
  <DocSecurity>0</DocSecurity>
  <Lines>0</Lines>
  <Paragraphs>0</Paragraphs>
  <ScaleCrop>false</ScaleCrop>
  <Company>Trefort Ágoston Sz.K.I.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Tanár</dc:creator>
  <cp:keywords/>
  <dc:description/>
  <cp:lastModifiedBy>Robi</cp:lastModifiedBy>
  <cp:revision>3</cp:revision>
  <dcterms:created xsi:type="dcterms:W3CDTF">2012-03-24T19:34:00Z</dcterms:created>
  <dcterms:modified xsi:type="dcterms:W3CDTF">2012-05-20T22:33:00Z</dcterms:modified>
</cp:coreProperties>
</file>